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59" w:rsidRPr="0023225C" w:rsidRDefault="001F5C11" w:rsidP="00B23E59">
      <w:r w:rsidRPr="0023225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8B677" wp14:editId="4F0CB70A">
                <wp:simplePos x="0" y="0"/>
                <wp:positionH relativeFrom="column">
                  <wp:posOffset>3081362</wp:posOffset>
                </wp:positionH>
                <wp:positionV relativeFrom="paragraph">
                  <wp:posOffset>113079</wp:posOffset>
                </wp:positionV>
                <wp:extent cx="2971800" cy="1373358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1373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E59" w:rsidRPr="00BB6C31" w:rsidRDefault="00B23E59" w:rsidP="00B23E59">
                            <w:pPr>
                              <w:rPr>
                                <w:rFonts w:ascii="Trebuchet MS" w:hAnsi="Trebuchet MS"/>
                                <w:b/>
                                <w:sz w:val="72"/>
                                <w:szCs w:val="56"/>
                              </w:rPr>
                            </w:pPr>
                          </w:p>
                          <w:p w:rsidR="00B23E59" w:rsidRPr="004F24D7" w:rsidRDefault="00B23E59" w:rsidP="00B23E5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C8B6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65pt;margin-top:8.9pt;width:234pt;height:10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RhqAIAAK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" filled="f" stroked="f">
                <v:path arrowok="t"/>
                <v:textbox>
                  <w:txbxContent>
                    <w:p w:rsidR="00B23E59" w:rsidRPr="00BB6C31" w:rsidRDefault="00B23E59" w:rsidP="00B23E59">
                      <w:pPr>
                        <w:rPr>
                          <w:rFonts w:ascii="Trebuchet MS" w:hAnsi="Trebuchet MS"/>
                          <w:b/>
                          <w:sz w:val="72"/>
                          <w:szCs w:val="56"/>
                        </w:rPr>
                      </w:pPr>
                    </w:p>
                    <w:p w:rsidR="00B23E59" w:rsidRPr="004F24D7" w:rsidRDefault="00B23E59" w:rsidP="00B23E59">
                      <w:pPr>
                        <w:jc w:val="center"/>
                        <w:rPr>
                          <w:rFonts w:ascii="Trebuchet MS" w:hAnsi="Trebuchet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E59" w:rsidRPr="0023225C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B1ABBB" wp14:editId="4215F93A">
                <wp:simplePos x="0" y="0"/>
                <wp:positionH relativeFrom="column">
                  <wp:posOffset>-130175</wp:posOffset>
                </wp:positionH>
                <wp:positionV relativeFrom="paragraph">
                  <wp:posOffset>0</wp:posOffset>
                </wp:positionV>
                <wp:extent cx="6513830" cy="1485900"/>
                <wp:effectExtent l="0" t="0" r="127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3830" cy="1485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CA58E8" id="Rectangle 6" o:spid="_x0000_s1026" style="position:absolute;margin-left:-10.25pt;margin-top:0;width:512.9pt;height:11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" fillcolor="red">
                <v:path arrowok="t"/>
              </v:rect>
            </w:pict>
          </mc:Fallback>
        </mc:AlternateContent>
      </w:r>
      <w:r w:rsidR="00B23E59" w:rsidRPr="0023225C"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 wp14:anchorId="60070D2C" wp14:editId="0991286E">
            <wp:simplePos x="0" y="0"/>
            <wp:positionH relativeFrom="column">
              <wp:posOffset>342900</wp:posOffset>
            </wp:positionH>
            <wp:positionV relativeFrom="paragraph">
              <wp:posOffset>-342900</wp:posOffset>
            </wp:positionV>
            <wp:extent cx="2400300" cy="2195830"/>
            <wp:effectExtent l="0" t="0" r="0" b="0"/>
            <wp:wrapNone/>
            <wp:docPr id="10" name="Bilde 10" descr="61grdFastl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1grdFastlan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E59" w:rsidRPr="0023225C" w:rsidRDefault="00B23E59" w:rsidP="00B23E59"/>
    <w:p w:rsidR="00B23E59" w:rsidRPr="0023225C" w:rsidRDefault="00AD2ABE" w:rsidP="00B23E59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139620</wp:posOffset>
                </wp:positionV>
                <wp:extent cx="2971800" cy="555585"/>
                <wp:effectExtent l="0" t="0" r="0" b="381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555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255C" w:rsidRPr="001F2492" w:rsidRDefault="00AD2ABE" w:rsidP="00AD2ABE">
                            <w:pPr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1F2492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23. MAI 2019</w:t>
                            </w:r>
                          </w:p>
                          <w:p w:rsidR="007B255C" w:rsidRDefault="007B25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7" o:spid="_x0000_s1027" type="#_x0000_t202" style="position:absolute;margin-left:242.65pt;margin-top:11pt;width:234pt;height:4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" fillcolor="red" stroked="f" strokeweight=".5pt">
                <v:textbox>
                  <w:txbxContent>
                    <w:p w:rsidR="007B255C" w:rsidRPr="001F2492" w:rsidRDefault="00AD2ABE" w:rsidP="00AD2ABE">
                      <w:pPr>
                        <w:rPr>
                          <w:rFonts w:ascii="Times New Roman" w:hAnsi="Times New Roman" w:cs="Times New Roman"/>
                          <w:sz w:val="72"/>
                        </w:rPr>
                      </w:pPr>
                      <w:r w:rsidRPr="001F2492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23. MAI 2019</w:t>
                      </w:r>
                    </w:p>
                    <w:p w:rsidR="007B255C" w:rsidRDefault="007B255C"/>
                  </w:txbxContent>
                </v:textbox>
              </v:shape>
            </w:pict>
          </mc:Fallback>
        </mc:AlternateContent>
      </w:r>
    </w:p>
    <w:p w:rsidR="00B23E59" w:rsidRPr="0023225C" w:rsidRDefault="00B23E59" w:rsidP="00B23E59"/>
    <w:p w:rsidR="00B23E59" w:rsidRPr="0023225C" w:rsidRDefault="00B23E59" w:rsidP="00B23E59"/>
    <w:p w:rsidR="00B23E59" w:rsidRPr="0023225C" w:rsidRDefault="00B23E59" w:rsidP="00B23E59"/>
    <w:p w:rsidR="005D03B0" w:rsidRPr="0023225C" w:rsidRDefault="005D03B0"/>
    <w:p w:rsidR="005D03B0" w:rsidRPr="0023225C" w:rsidRDefault="005D03B0"/>
    <w:p w:rsidR="005D03B0" w:rsidRPr="0023225C" w:rsidRDefault="005D03B0"/>
    <w:p w:rsidR="005D03B0" w:rsidRDefault="005D03B0"/>
    <w:p w:rsidR="00AD2ABE" w:rsidRPr="004517A8" w:rsidRDefault="00AD2ABE" w:rsidP="00EC6CDA">
      <w:pPr>
        <w:rPr>
          <w:rFonts w:ascii="Times New Roman" w:hAnsi="Times New Roman" w:cs="Times New Roman"/>
          <w:sz w:val="36"/>
        </w:rPr>
      </w:pPr>
    </w:p>
    <w:p w:rsidR="00BF62D3" w:rsidRDefault="00BF62D3">
      <w:pPr>
        <w:rPr>
          <w:rFonts w:ascii="Times New Roman" w:hAnsi="Times New Roman" w:cs="Times New Roman"/>
          <w:sz w:val="28"/>
        </w:rPr>
      </w:pPr>
    </w:p>
    <w:p w:rsidR="005D03B0" w:rsidRDefault="00EC6CDA">
      <w:pPr>
        <w:rPr>
          <w:rFonts w:ascii="Times New Roman" w:hAnsi="Times New Roman" w:cs="Times New Roman"/>
          <w:sz w:val="28"/>
        </w:rPr>
      </w:pPr>
      <w:r w:rsidRPr="004517A8">
        <w:rPr>
          <w:rFonts w:ascii="Times New Roman" w:hAnsi="Times New Roman" w:cs="Times New Roman"/>
          <w:sz w:val="28"/>
        </w:rPr>
        <w:t xml:space="preserve">Velkommen til aktivitetsdagen 61 </w:t>
      </w:r>
      <w:r w:rsidRPr="004517A8">
        <w:rPr>
          <w:rFonts w:ascii="Times New Roman" w:hAnsi="Times New Roman" w:cs="Times New Roman"/>
          <w:sz w:val="28"/>
          <w:vertAlign w:val="superscript"/>
        </w:rPr>
        <w:t xml:space="preserve">o </w:t>
      </w:r>
      <w:r w:rsidRPr="004517A8">
        <w:rPr>
          <w:rFonts w:ascii="Times New Roman" w:hAnsi="Times New Roman" w:cs="Times New Roman"/>
          <w:sz w:val="28"/>
        </w:rPr>
        <w:t>Fastland</w:t>
      </w:r>
      <w:r w:rsidR="008D20AA">
        <w:rPr>
          <w:rFonts w:ascii="Times New Roman" w:hAnsi="Times New Roman" w:cs="Times New Roman"/>
          <w:sz w:val="28"/>
        </w:rPr>
        <w:t xml:space="preserve"> i regi av </w:t>
      </w:r>
      <w:r w:rsidR="0062711C">
        <w:rPr>
          <w:rFonts w:ascii="Times New Roman" w:hAnsi="Times New Roman" w:cs="Times New Roman"/>
          <w:sz w:val="28"/>
        </w:rPr>
        <w:t>K</w:t>
      </w:r>
      <w:r w:rsidR="008D20AA">
        <w:rPr>
          <w:rFonts w:ascii="Times New Roman" w:hAnsi="Times New Roman" w:cs="Times New Roman"/>
          <w:sz w:val="28"/>
        </w:rPr>
        <w:t xml:space="preserve">ulturnettverket. </w:t>
      </w:r>
      <w:r w:rsidR="004517A8" w:rsidRPr="004517A8">
        <w:rPr>
          <w:rFonts w:ascii="Times New Roman" w:hAnsi="Times New Roman" w:cs="Times New Roman"/>
          <w:sz w:val="28"/>
        </w:rPr>
        <w:br/>
      </w:r>
      <w:r w:rsidRPr="004517A8">
        <w:rPr>
          <w:rFonts w:ascii="Times New Roman" w:hAnsi="Times New Roman" w:cs="Times New Roman"/>
          <w:sz w:val="28"/>
        </w:rPr>
        <w:t xml:space="preserve">Aktivitetene </w:t>
      </w:r>
      <w:r w:rsidR="00A069E6">
        <w:rPr>
          <w:rFonts w:ascii="Times New Roman" w:hAnsi="Times New Roman" w:cs="Times New Roman"/>
          <w:sz w:val="28"/>
        </w:rPr>
        <w:t xml:space="preserve">utfordrer både </w:t>
      </w:r>
      <w:r w:rsidR="004D7ED2">
        <w:rPr>
          <w:rFonts w:ascii="Times New Roman" w:hAnsi="Times New Roman" w:cs="Times New Roman"/>
          <w:sz w:val="28"/>
        </w:rPr>
        <w:t>kropp og hjerne</w:t>
      </w:r>
      <w:r w:rsidR="00B678F0">
        <w:rPr>
          <w:rFonts w:ascii="Times New Roman" w:hAnsi="Times New Roman" w:cs="Times New Roman"/>
          <w:sz w:val="28"/>
        </w:rPr>
        <w:t xml:space="preserve"> og kan utføres av alle. </w:t>
      </w:r>
    </w:p>
    <w:p w:rsidR="00BF62D3" w:rsidRDefault="00BF62D3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D2ABE" w:rsidRDefault="00AD2ABE">
      <w:pPr>
        <w:rPr>
          <w:rFonts w:ascii="Times New Roman" w:hAnsi="Times New Roman" w:cs="Times New Roman"/>
          <w:sz w:val="28"/>
        </w:rPr>
      </w:pPr>
    </w:p>
    <w:p w:rsidR="00AD2ABE" w:rsidRPr="00AD2ABE" w:rsidRDefault="00AD2ABE">
      <w:pPr>
        <w:rPr>
          <w:rFonts w:ascii="Times New Roman" w:hAnsi="Times New Roman" w:cs="Times New Roman"/>
          <w:b/>
          <w:sz w:val="28"/>
          <w:u w:val="single"/>
        </w:rPr>
      </w:pPr>
      <w:r w:rsidRPr="00AD2ABE">
        <w:rPr>
          <w:rFonts w:ascii="Times New Roman" w:hAnsi="Times New Roman" w:cs="Times New Roman"/>
          <w:b/>
          <w:sz w:val="28"/>
          <w:u w:val="single"/>
        </w:rPr>
        <w:t>Program for dagen:</w:t>
      </w:r>
    </w:p>
    <w:p w:rsidR="00AD2ABE" w:rsidRDefault="00AD2ABE">
      <w:pPr>
        <w:rPr>
          <w:rFonts w:ascii="Times New Roman" w:hAnsi="Times New Roman" w:cs="Times New Roman"/>
          <w:sz w:val="28"/>
        </w:rPr>
      </w:pPr>
    </w:p>
    <w:p w:rsidR="00AD2ABE" w:rsidRPr="000878D4" w:rsidRDefault="00AD2ABE" w:rsidP="000878D4">
      <w:pPr>
        <w:rPr>
          <w:rFonts w:ascii="Times New Roman" w:hAnsi="Times New Roman" w:cs="Times New Roman"/>
          <w:sz w:val="28"/>
        </w:rPr>
      </w:pPr>
      <w:r w:rsidRPr="00BF62D3">
        <w:rPr>
          <w:rFonts w:ascii="Times New Roman" w:hAnsi="Times New Roman" w:cs="Times New Roman"/>
          <w:i/>
          <w:sz w:val="28"/>
        </w:rPr>
        <w:t>Kl. 10:30:</w:t>
      </w:r>
      <w:r w:rsidRPr="000878D4">
        <w:rPr>
          <w:rFonts w:ascii="Times New Roman" w:hAnsi="Times New Roman" w:cs="Times New Roman"/>
          <w:sz w:val="28"/>
        </w:rPr>
        <w:t xml:space="preserve"> Oppmøte på Fastland. Servering av frukt. </w:t>
      </w:r>
      <w:r w:rsidR="0062711C">
        <w:rPr>
          <w:rFonts w:ascii="Times New Roman" w:hAnsi="Times New Roman" w:cs="Times New Roman"/>
          <w:sz w:val="28"/>
        </w:rPr>
        <w:t>Startskuddet går etter informasjon og åpning</w:t>
      </w:r>
      <w:r w:rsidR="00BF62D3">
        <w:rPr>
          <w:rFonts w:ascii="Times New Roman" w:hAnsi="Times New Roman" w:cs="Times New Roman"/>
          <w:sz w:val="28"/>
        </w:rPr>
        <w:t>.</w:t>
      </w:r>
    </w:p>
    <w:p w:rsidR="005D03B0" w:rsidRPr="000878D4" w:rsidRDefault="00AD2ABE" w:rsidP="000878D4">
      <w:pPr>
        <w:rPr>
          <w:rFonts w:ascii="Times New Roman" w:hAnsi="Times New Roman" w:cs="Times New Roman"/>
          <w:sz w:val="28"/>
        </w:rPr>
      </w:pPr>
      <w:r w:rsidRPr="00BF62D3">
        <w:rPr>
          <w:rFonts w:ascii="Times New Roman" w:hAnsi="Times New Roman" w:cs="Times New Roman"/>
          <w:i/>
          <w:sz w:val="28"/>
        </w:rPr>
        <w:t>Kl. 13:30:</w:t>
      </w:r>
      <w:r w:rsidRPr="000878D4">
        <w:rPr>
          <w:rFonts w:ascii="Times New Roman" w:hAnsi="Times New Roman" w:cs="Times New Roman"/>
          <w:sz w:val="28"/>
        </w:rPr>
        <w:t xml:space="preserve"> Servering av lapskaus og kaffe/te på Hovdetoppen.</w:t>
      </w:r>
      <w:r w:rsidR="00BF62D3">
        <w:rPr>
          <w:rFonts w:ascii="Times New Roman" w:hAnsi="Times New Roman" w:cs="Times New Roman"/>
          <w:sz w:val="28"/>
        </w:rPr>
        <w:t xml:space="preserve"> Vi oppfordrer til å ta med kopp og skje til servering av kaffe og mat for å bidra til å ivareta miljøet. </w:t>
      </w:r>
    </w:p>
    <w:p w:rsidR="00AD2ABE" w:rsidRPr="000878D4" w:rsidRDefault="00AD2ABE" w:rsidP="000878D4">
      <w:pPr>
        <w:rPr>
          <w:rFonts w:ascii="Times New Roman" w:hAnsi="Times New Roman" w:cs="Times New Roman"/>
          <w:sz w:val="28"/>
        </w:rPr>
      </w:pPr>
      <w:r w:rsidRPr="00BF62D3">
        <w:rPr>
          <w:rFonts w:ascii="Times New Roman" w:hAnsi="Times New Roman" w:cs="Times New Roman"/>
          <w:i/>
          <w:sz w:val="28"/>
        </w:rPr>
        <w:t>Kl. 14:00:</w:t>
      </w:r>
      <w:r w:rsidRPr="000878D4">
        <w:rPr>
          <w:rFonts w:ascii="Times New Roman" w:hAnsi="Times New Roman" w:cs="Times New Roman"/>
          <w:sz w:val="28"/>
        </w:rPr>
        <w:t xml:space="preserve"> Avslutning og premieutdeling. </w:t>
      </w:r>
    </w:p>
    <w:p w:rsidR="005D03B0" w:rsidRDefault="001240CF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-3502</wp:posOffset>
                </wp:positionH>
                <wp:positionV relativeFrom="paragraph">
                  <wp:posOffset>187760</wp:posOffset>
                </wp:positionV>
                <wp:extent cx="2643398" cy="45719"/>
                <wp:effectExtent l="0" t="0" r="0" b="5715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398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40CF" w:rsidRDefault="001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2" o:spid="_x0000_s1028" type="#_x0000_t202" style="position:absolute;margin-left:-.3pt;margin-top:14.8pt;width:208.15pt;height:3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" fillcolor="red" stroked="f" strokeweight=".5pt">
                <v:textbox>
                  <w:txbxContent>
                    <w:p w:rsidR="001240CF" w:rsidRDefault="001240CF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2911714</wp:posOffset>
                </wp:positionH>
                <wp:positionV relativeFrom="paragraph">
                  <wp:posOffset>143126</wp:posOffset>
                </wp:positionV>
                <wp:extent cx="2711525" cy="1880286"/>
                <wp:effectExtent l="0" t="0" r="635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525" cy="188028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CDA" w:rsidRDefault="00EC6CDA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F2607B7" wp14:editId="7102EB51">
                                  <wp:extent cx="2621280" cy="1911666"/>
                                  <wp:effectExtent l="0" t="0" r="0" b="635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1 fastland 3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170" cy="2039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5" o:spid="_x0000_s1029" type="#_x0000_t202" style="position:absolute;margin-left:229.25pt;margin-top:11.25pt;width:213.5pt;height:14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" fillcolor="red" stroked="f" strokeweight=".5pt">
                <v:textbox>
                  <w:txbxContent>
                    <w:p w:rsidR="00EC6CDA" w:rsidRDefault="00EC6CDA">
                      <w:r>
                        <w:rPr>
                          <w:noProof/>
                        </w:rPr>
                        <w:drawing>
                          <wp:inline distT="0" distB="0" distL="0" distR="0" wp14:anchorId="7F2607B7" wp14:editId="7102EB51">
                            <wp:extent cx="2621280" cy="1911666"/>
                            <wp:effectExtent l="0" t="0" r="0" b="635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1 fastland 3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170" cy="2039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2911714</wp:posOffset>
                </wp:positionH>
                <wp:positionV relativeFrom="paragraph">
                  <wp:posOffset>143126</wp:posOffset>
                </wp:positionV>
                <wp:extent cx="2788285" cy="54321"/>
                <wp:effectExtent l="0" t="0" r="5715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85" cy="54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40CF" w:rsidRDefault="001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5" o:spid="_x0000_s1030" type="#_x0000_t202" style="position:absolute;margin-left:229.25pt;margin-top:11.25pt;width:219.55pt;height: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" fillcolor="white [3212]" stroked="f" strokeweight=".5pt">
                <v:textbox>
                  <w:txbxContent>
                    <w:p w:rsidR="001240CF" w:rsidRDefault="001240CF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2966035</wp:posOffset>
                </wp:positionH>
                <wp:positionV relativeFrom="paragraph">
                  <wp:posOffset>188394</wp:posOffset>
                </wp:positionV>
                <wp:extent cx="2643234" cy="99588"/>
                <wp:effectExtent l="0" t="0" r="0" b="254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234" cy="9958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40CF" w:rsidRDefault="001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1" o:spid="_x0000_s1031" type="#_x0000_t202" style="position:absolute;margin-left:233.55pt;margin-top:14.85pt;width:208.15pt;height:7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" fillcolor="red" stroked="f" strokeweight=".5pt">
                <v:textbox>
                  <w:txbxContent>
                    <w:p w:rsidR="001240CF" w:rsidRDefault="001240CF"/>
                  </w:txbxContent>
                </v:textbox>
              </v:shape>
            </w:pict>
          </mc:Fallback>
        </mc:AlternateContent>
      </w:r>
    </w:p>
    <w:p w:rsidR="005D03B0" w:rsidRDefault="001240CF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-3502</wp:posOffset>
                </wp:positionH>
                <wp:positionV relativeFrom="paragraph">
                  <wp:posOffset>47424</wp:posOffset>
                </wp:positionV>
                <wp:extent cx="2642870" cy="1791152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179115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EC6CDA" w:rsidRDefault="00EC6CDA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62F1D481" wp14:editId="727240C9">
                                  <wp:extent cx="2543810" cy="1908931"/>
                                  <wp:effectExtent l="0" t="0" r="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61 fastland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801" cy="1971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6" o:spid="_x0000_s1032" type="#_x0000_t202" style="position:absolute;margin-left:-.3pt;margin-top:3.75pt;width:208.1pt;height:14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" fillcolor="red" stroked="f">
                <v:stroke joinstyle="round"/>
                <v:textbox>
                  <w:txbxContent>
                    <w:p w:rsidR="00EC6CDA" w:rsidRDefault="00EC6CDA">
                      <w:r>
                        <w:rPr>
                          <w:noProof/>
                        </w:rPr>
                        <w:drawing>
                          <wp:inline distT="0" distB="0" distL="0" distR="0" wp14:anchorId="62F1D481" wp14:editId="727240C9">
                            <wp:extent cx="2543810" cy="1908931"/>
                            <wp:effectExtent l="0" t="0" r="0" b="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61 fastland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801" cy="1971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03B0" w:rsidRDefault="005D03B0"/>
    <w:p w:rsidR="005D03B0" w:rsidRDefault="005D03B0"/>
    <w:p w:rsidR="005D03B0" w:rsidRDefault="005D03B0"/>
    <w:p w:rsidR="005D03B0" w:rsidRDefault="005D03B0"/>
    <w:p w:rsidR="005D03B0" w:rsidRDefault="005D03B0"/>
    <w:p w:rsidR="005D03B0" w:rsidRDefault="005D03B0"/>
    <w:p w:rsidR="005D03B0" w:rsidRDefault="005D03B0"/>
    <w:p w:rsidR="005D03B0" w:rsidRDefault="005D03B0"/>
    <w:p w:rsidR="005D03B0" w:rsidRDefault="005D03B0"/>
    <w:p w:rsidR="005D03B0" w:rsidRDefault="004D7ED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2912550</wp:posOffset>
                </wp:positionH>
                <wp:positionV relativeFrom="paragraph">
                  <wp:posOffset>109367</wp:posOffset>
                </wp:positionV>
                <wp:extent cx="2926080" cy="56270"/>
                <wp:effectExtent l="0" t="0" r="0" b="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5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40CF" w:rsidRDefault="001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4" o:spid="_x0000_s1033" type="#_x0000_t202" style="position:absolute;margin-left:229.35pt;margin-top:8.6pt;width:230.4pt;height: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" fillcolor="white [3212]" stroked="f" strokeweight=".5pt">
                <v:textbox>
                  <w:txbxContent>
                    <w:p w:rsidR="001240CF" w:rsidRDefault="001240CF"/>
                  </w:txbxContent>
                </v:textbox>
              </v:shape>
            </w:pict>
          </mc:Fallback>
        </mc:AlternateContent>
      </w:r>
      <w:r w:rsidR="001240C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156894</wp:posOffset>
                </wp:positionV>
                <wp:extent cx="2707370" cy="45719"/>
                <wp:effectExtent l="0" t="0" r="0" b="5715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37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40CF" w:rsidRDefault="001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6" o:spid="_x0000_s1034" type="#_x0000_t202" style="position:absolute;margin-left:229.25pt;margin-top:12.35pt;width:213.2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" fillcolor="white [3212]" stroked="f" strokeweight=".5pt">
                <v:textbox>
                  <w:txbxContent>
                    <w:p w:rsidR="001240CF" w:rsidRDefault="001240CF"/>
                  </w:txbxContent>
                </v:textbox>
              </v:shape>
            </w:pict>
          </mc:Fallback>
        </mc:AlternateContent>
      </w:r>
      <w:r w:rsidR="001240C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2965721</wp:posOffset>
                </wp:positionH>
                <wp:positionV relativeFrom="paragraph">
                  <wp:posOffset>157336</wp:posOffset>
                </wp:positionV>
                <wp:extent cx="2566960" cy="147635"/>
                <wp:effectExtent l="0" t="0" r="0" b="508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960" cy="1476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40CF" w:rsidRDefault="00124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3" o:spid="_x0000_s1035" type="#_x0000_t202" style="position:absolute;margin-left:233.5pt;margin-top:12.4pt;width:202.1pt;height:1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" fillcolor="red" stroked="f" strokeweight=".5pt">
                <v:textbox>
                  <w:txbxContent>
                    <w:p w:rsidR="001240CF" w:rsidRDefault="001240CF"/>
                  </w:txbxContent>
                </v:textbox>
              </v:shape>
            </w:pict>
          </mc:Fallback>
        </mc:AlternateContent>
      </w:r>
      <w:r w:rsidR="001240CF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2911714</wp:posOffset>
                </wp:positionH>
                <wp:positionV relativeFrom="paragraph">
                  <wp:posOffset>160712</wp:posOffset>
                </wp:positionV>
                <wp:extent cx="2711815" cy="1970857"/>
                <wp:effectExtent l="0" t="0" r="635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815" cy="1970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6CDA" w:rsidRDefault="004517A8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3E21FF6D" wp14:editId="3950D1C3">
                                  <wp:extent cx="2617183" cy="2049435"/>
                                  <wp:effectExtent l="0" t="0" r="0" b="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61 fastland 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561" cy="2080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7" o:spid="_x0000_s1036" type="#_x0000_t202" style="position:absolute;margin-left:229.25pt;margin-top:12.65pt;width:213.55pt;height:1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" fillcolor="red" stroked="f" strokeweight=".5pt">
                <v:textbox>
                  <w:txbxContent>
                    <w:p w:rsidR="00EC6CDA" w:rsidRDefault="004517A8">
                      <w:r>
                        <w:rPr>
                          <w:noProof/>
                        </w:rPr>
                        <w:drawing>
                          <wp:inline distT="0" distB="0" distL="0" distR="0" wp14:anchorId="3E21FF6D" wp14:editId="3950D1C3">
                            <wp:extent cx="2617183" cy="2049435"/>
                            <wp:effectExtent l="0" t="0" r="0" b="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61 fastland 1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561" cy="2080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17A8" w:rsidRDefault="004517A8"/>
    <w:p w:rsidR="004517A8" w:rsidRPr="004517A8" w:rsidRDefault="004517A8">
      <w:pPr>
        <w:rPr>
          <w:rFonts w:ascii="Times New Roman" w:hAnsi="Times New Roman" w:cs="Times New Roman"/>
          <w:sz w:val="28"/>
        </w:rPr>
      </w:pPr>
      <w:r w:rsidRPr="004517A8">
        <w:rPr>
          <w:rFonts w:ascii="Times New Roman" w:hAnsi="Times New Roman" w:cs="Times New Roman"/>
          <w:sz w:val="28"/>
        </w:rPr>
        <w:t>Påmeld</w:t>
      </w:r>
      <w:r>
        <w:rPr>
          <w:rFonts w:ascii="Times New Roman" w:hAnsi="Times New Roman" w:cs="Times New Roman"/>
          <w:sz w:val="28"/>
        </w:rPr>
        <w:t xml:space="preserve">ing innen </w:t>
      </w:r>
      <w:r w:rsidR="00C83528">
        <w:rPr>
          <w:rFonts w:ascii="Times New Roman" w:hAnsi="Times New Roman" w:cs="Times New Roman"/>
          <w:sz w:val="28"/>
        </w:rPr>
        <w:t xml:space="preserve">torsdag </w:t>
      </w:r>
      <w:r>
        <w:rPr>
          <w:rFonts w:ascii="Times New Roman" w:hAnsi="Times New Roman" w:cs="Times New Roman"/>
          <w:sz w:val="28"/>
        </w:rPr>
        <w:t xml:space="preserve">16. </w:t>
      </w:r>
      <w:r w:rsidR="0062711C">
        <w:rPr>
          <w:rFonts w:ascii="Times New Roman" w:hAnsi="Times New Roman" w:cs="Times New Roman"/>
          <w:sz w:val="28"/>
        </w:rPr>
        <w:t>m</w:t>
      </w:r>
      <w:r>
        <w:rPr>
          <w:rFonts w:ascii="Times New Roman" w:hAnsi="Times New Roman" w:cs="Times New Roman"/>
          <w:sz w:val="28"/>
        </w:rPr>
        <w:t xml:space="preserve">ai til: </w:t>
      </w:r>
      <w:r>
        <w:rPr>
          <w:rFonts w:ascii="Times New Roman" w:hAnsi="Times New Roman" w:cs="Times New Roman"/>
          <w:sz w:val="28"/>
        </w:rPr>
        <w:br/>
      </w:r>
      <w:hyperlink r:id="rId13" w:history="1">
        <w:r w:rsidRPr="001F5C11">
          <w:rPr>
            <w:rStyle w:val="Hyperkobling"/>
            <w:rFonts w:ascii="Times New Roman" w:hAnsi="Times New Roman" w:cs="Times New Roman"/>
            <w:color w:val="FF0000"/>
            <w:sz w:val="28"/>
          </w:rPr>
          <w:t>Janne.ostlien@sykehuset-innlandet.no</w:t>
        </w:r>
      </w:hyperlink>
      <w:r w:rsidR="0023225C">
        <w:rPr>
          <w:rFonts w:ascii="Times New Roman" w:hAnsi="Times New Roman" w:cs="Times New Roman"/>
          <w:sz w:val="28"/>
        </w:rPr>
        <w:br/>
      </w:r>
      <w:r w:rsidR="00C83528">
        <w:rPr>
          <w:rFonts w:ascii="Times New Roman" w:hAnsi="Times New Roman" w:cs="Times New Roman"/>
          <w:sz w:val="28"/>
        </w:rPr>
        <w:t xml:space="preserve">Telefon: </w:t>
      </w:r>
      <w:r>
        <w:rPr>
          <w:rFonts w:ascii="Times New Roman" w:hAnsi="Times New Roman" w:cs="Times New Roman"/>
          <w:sz w:val="28"/>
        </w:rPr>
        <w:t>61 14 75 52/ 98 42 50 40</w:t>
      </w:r>
      <w:r>
        <w:rPr>
          <w:rFonts w:ascii="Times New Roman" w:hAnsi="Times New Roman" w:cs="Times New Roman"/>
          <w:sz w:val="28"/>
        </w:rPr>
        <w:br/>
      </w:r>
    </w:p>
    <w:p w:rsidR="005D03B0" w:rsidRDefault="005D03B0"/>
    <w:p w:rsidR="007B5786" w:rsidRDefault="001F5C11">
      <w:r w:rsidRPr="00FA0F57">
        <w:rPr>
          <w:noProof/>
          <w:lang w:eastAsia="nb-NO"/>
        </w:rPr>
        <w:drawing>
          <wp:inline distT="0" distB="0" distL="0" distR="0" wp14:anchorId="325EFCBD" wp14:editId="0112A087">
            <wp:extent cx="2266299" cy="844062"/>
            <wp:effectExtent l="0" t="0" r="0" b="0"/>
            <wp:docPr id="3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alphaModFix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3" cy="87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786" w:rsidSect="001F677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D70ED"/>
    <w:multiLevelType w:val="hybridMultilevel"/>
    <w:tmpl w:val="2FFE7DD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73F5F"/>
    <w:multiLevelType w:val="hybridMultilevel"/>
    <w:tmpl w:val="AD38F03C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B0"/>
    <w:rsid w:val="000878D4"/>
    <w:rsid w:val="001240CF"/>
    <w:rsid w:val="001F2492"/>
    <w:rsid w:val="001F5C11"/>
    <w:rsid w:val="001F677F"/>
    <w:rsid w:val="0023225C"/>
    <w:rsid w:val="00232BB8"/>
    <w:rsid w:val="004517A8"/>
    <w:rsid w:val="004B7F86"/>
    <w:rsid w:val="004D7ED2"/>
    <w:rsid w:val="005674FB"/>
    <w:rsid w:val="005C3DAC"/>
    <w:rsid w:val="005D03B0"/>
    <w:rsid w:val="0062711C"/>
    <w:rsid w:val="007B255C"/>
    <w:rsid w:val="007B5786"/>
    <w:rsid w:val="008D20AA"/>
    <w:rsid w:val="00A069E6"/>
    <w:rsid w:val="00AD2ABE"/>
    <w:rsid w:val="00B23E59"/>
    <w:rsid w:val="00B678F0"/>
    <w:rsid w:val="00BF62D3"/>
    <w:rsid w:val="00C57A0F"/>
    <w:rsid w:val="00C64699"/>
    <w:rsid w:val="00C83528"/>
    <w:rsid w:val="00D374BB"/>
    <w:rsid w:val="00EC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C6CD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517A8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4517A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46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4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EC6CD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517A8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4517A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469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4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Janne.ostlien@sykehuset-innlandet.n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5A0A268A</Template>
  <TotalTime>1</TotalTime>
  <Pages>1</Pages>
  <Words>108</Words>
  <Characters>574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 RHF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Fløysand</dc:creator>
  <cp:lastModifiedBy>Janne Østlien</cp:lastModifiedBy>
  <cp:revision>2</cp:revision>
  <cp:lastPrinted>2019-05-02T05:39:00Z</cp:lastPrinted>
  <dcterms:created xsi:type="dcterms:W3CDTF">2019-05-02T05:48:00Z</dcterms:created>
  <dcterms:modified xsi:type="dcterms:W3CDTF">2019-05-02T05:48:00Z</dcterms:modified>
</cp:coreProperties>
</file>