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144" w:rsidRDefault="0058206B">
      <w:pP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</w:pPr>
      <w: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487C3D66" wp14:editId="614C3E7B">
            <wp:extent cx="1171575" cy="1343025"/>
            <wp:effectExtent l="0" t="0" r="9525" b="9525"/>
            <wp:docPr id="3" name="Bild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</w:t>
      </w:r>
      <w:r w:rsidRPr="007C11D3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775D997A" wp14:editId="5CD5C5EB">
            <wp:extent cx="3048000" cy="1400175"/>
            <wp:effectExtent l="0" t="0" r="0" b="9525"/>
            <wp:docPr id="1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72" cy="14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627E7">
        <w:t xml:space="preserve">      </w:t>
      </w:r>
      <w:r w:rsidR="008627E7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t xml:space="preserve"> </w:t>
      </w:r>
      <w:r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lang w:eastAsia="nb-NO"/>
        </w:rPr>
        <w:drawing>
          <wp:inline distT="0" distB="0" distL="0" distR="0" wp14:anchorId="35712847" wp14:editId="51230542">
            <wp:extent cx="1009650" cy="1400175"/>
            <wp:effectExtent l="0" t="0" r="0" b="9525"/>
            <wp:docPr id="7" name="Bilde 6" descr="imagesCAQLWU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QLWU5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06B" w:rsidRPr="0058206B" w:rsidRDefault="0058206B">
      <w:pPr>
        <w:rPr>
          <w:rFonts w:eastAsiaTheme="majorEastAsia" w:cstheme="majorBidi"/>
          <w:b/>
          <w:i/>
          <w:iCs/>
          <w:noProof/>
          <w:sz w:val="36"/>
          <w:szCs w:val="36"/>
          <w:lang w:eastAsia="nb-NO"/>
        </w:rPr>
      </w:pPr>
    </w:p>
    <w:p w:rsidR="0058206B" w:rsidRPr="00E93400" w:rsidRDefault="00E93400" w:rsidP="0058206B">
      <w:pPr>
        <w:rPr>
          <w:rFonts w:eastAsiaTheme="majorEastAsia" w:cstheme="majorBidi"/>
          <w:b/>
          <w:iCs/>
          <w:noProof/>
          <w:sz w:val="36"/>
          <w:szCs w:val="36"/>
          <w:lang w:eastAsia="nb-NO"/>
        </w:rPr>
      </w:pPr>
      <w:r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>Velkommen til</w:t>
      </w:r>
      <w:r w:rsidR="0058206B" w:rsidRPr="008627E7">
        <w:rPr>
          <w:rFonts w:eastAsiaTheme="majorEastAsia" w:cstheme="majorBidi"/>
          <w:b/>
          <w:iCs/>
          <w:noProof/>
          <w:sz w:val="36"/>
          <w:szCs w:val="36"/>
          <w:lang w:eastAsia="nb-NO"/>
        </w:rPr>
        <w:t xml:space="preserve"> trening på Toten treningssenter Raufoss!</w:t>
      </w:r>
    </w:p>
    <w:p w:rsidR="00E93400" w:rsidRDefault="0058206B" w:rsidP="00C87F3E">
      <w:pPr>
        <w:spacing w:line="240" w:lineRule="auto"/>
        <w:rPr>
          <w:sz w:val="28"/>
          <w:szCs w:val="28"/>
        </w:rPr>
      </w:pPr>
      <w:r w:rsidRPr="0058206B">
        <w:rPr>
          <w:sz w:val="28"/>
          <w:szCs w:val="28"/>
        </w:rPr>
        <w:t>Kulturnettverket Innlandet, Oppland ønsker mennesk</w:t>
      </w:r>
      <w:r w:rsidR="00E659A7">
        <w:rPr>
          <w:sz w:val="28"/>
          <w:szCs w:val="28"/>
        </w:rPr>
        <w:t>er i psykisk helsevern velkommen</w:t>
      </w:r>
      <w:r w:rsidRPr="0058206B">
        <w:rPr>
          <w:sz w:val="28"/>
          <w:szCs w:val="28"/>
        </w:rPr>
        <w:t xml:space="preserve"> til Toten Treningssenter hver </w:t>
      </w:r>
      <w:r w:rsidR="00E659A7">
        <w:rPr>
          <w:sz w:val="28"/>
          <w:szCs w:val="28"/>
        </w:rPr>
        <w:t xml:space="preserve">eneste </w:t>
      </w:r>
      <w:r w:rsidRPr="0058206B">
        <w:rPr>
          <w:sz w:val="28"/>
          <w:szCs w:val="28"/>
        </w:rPr>
        <w:t>tirsdag kl. 13.00 – 14.00.</w:t>
      </w:r>
    </w:p>
    <w:p w:rsidR="00DD5301" w:rsidRPr="00C87F3E" w:rsidRDefault="00DD5301" w:rsidP="00C87F3E">
      <w:pPr>
        <w:spacing w:line="240" w:lineRule="auto"/>
        <w:rPr>
          <w:sz w:val="28"/>
          <w:szCs w:val="28"/>
        </w:rPr>
      </w:pPr>
      <w:bookmarkStart w:id="0" w:name="_GoBack"/>
      <w:bookmarkEnd w:id="0"/>
    </w:p>
    <w:p w:rsidR="00E659A7" w:rsidRPr="002E06FC" w:rsidRDefault="00E659A7" w:rsidP="00E659A7">
      <w:pPr>
        <w:rPr>
          <w:b/>
          <w:sz w:val="28"/>
          <w:szCs w:val="40"/>
          <w:u w:val="single"/>
        </w:rPr>
      </w:pPr>
      <w:r w:rsidRPr="002E06FC">
        <w:rPr>
          <w:b/>
          <w:sz w:val="28"/>
          <w:szCs w:val="40"/>
          <w:u w:val="single"/>
        </w:rPr>
        <w:t>Trening</w:t>
      </w:r>
      <w:r w:rsidR="00DD5301">
        <w:rPr>
          <w:b/>
          <w:sz w:val="28"/>
          <w:szCs w:val="40"/>
          <w:u w:val="single"/>
        </w:rPr>
        <w:t xml:space="preserve">en ledes av </w:t>
      </w:r>
      <w:r w:rsidRPr="002E06FC">
        <w:rPr>
          <w:b/>
          <w:sz w:val="28"/>
          <w:szCs w:val="40"/>
          <w:u w:val="single"/>
        </w:rPr>
        <w:t>instruktør og inneholder:</w:t>
      </w:r>
    </w:p>
    <w:p w:rsidR="00E659A7" w:rsidRDefault="00E659A7" w:rsidP="00C87F3E">
      <w:pPr>
        <w:pStyle w:val="Listeavsnitt"/>
        <w:numPr>
          <w:ilvl w:val="0"/>
          <w:numId w:val="3"/>
        </w:numPr>
        <w:rPr>
          <w:sz w:val="28"/>
          <w:szCs w:val="40"/>
        </w:rPr>
      </w:pPr>
      <w:r>
        <w:rPr>
          <w:sz w:val="28"/>
          <w:szCs w:val="40"/>
        </w:rPr>
        <w:t xml:space="preserve">30 minutter spinning </w:t>
      </w:r>
      <w:r w:rsidR="00C87F3E">
        <w:rPr>
          <w:sz w:val="28"/>
          <w:szCs w:val="40"/>
        </w:rPr>
        <w:t xml:space="preserve">– helt i ditt eget tempo </w:t>
      </w:r>
      <w:r w:rsidR="00C87F3E" w:rsidRPr="00C87F3E">
        <w:rPr>
          <w:sz w:val="28"/>
          <w:szCs w:val="40"/>
        </w:rPr>
        <w:sym w:font="Wingdings" w:char="F04A"/>
      </w:r>
    </w:p>
    <w:p w:rsidR="00E659A7" w:rsidRDefault="00E659A7" w:rsidP="00C87F3E">
      <w:pPr>
        <w:pStyle w:val="Listeavsnitt"/>
        <w:numPr>
          <w:ilvl w:val="0"/>
          <w:numId w:val="3"/>
        </w:numPr>
        <w:rPr>
          <w:sz w:val="28"/>
          <w:szCs w:val="40"/>
        </w:rPr>
      </w:pPr>
      <w:r>
        <w:rPr>
          <w:sz w:val="28"/>
          <w:szCs w:val="40"/>
        </w:rPr>
        <w:t>30 min felles styrketrening i salen</w:t>
      </w:r>
      <w:r w:rsidR="00C87F3E">
        <w:rPr>
          <w:sz w:val="28"/>
          <w:szCs w:val="40"/>
        </w:rPr>
        <w:t xml:space="preserve"> –</w:t>
      </w:r>
      <w:r w:rsidR="00E93400">
        <w:rPr>
          <w:sz w:val="28"/>
          <w:szCs w:val="40"/>
        </w:rPr>
        <w:t xml:space="preserve"> enkle øvelser</w:t>
      </w:r>
      <w:r w:rsidR="00C87F3E">
        <w:rPr>
          <w:sz w:val="28"/>
          <w:szCs w:val="40"/>
        </w:rPr>
        <w:t xml:space="preserve"> vi tilpasser alle</w:t>
      </w:r>
      <w:r w:rsidR="00E93400">
        <w:rPr>
          <w:sz w:val="28"/>
          <w:szCs w:val="40"/>
        </w:rPr>
        <w:t xml:space="preserve"> nivåer!</w:t>
      </w:r>
    </w:p>
    <w:p w:rsidR="00E659A7" w:rsidRPr="00E659A7" w:rsidRDefault="00E659A7" w:rsidP="00E659A7">
      <w:pPr>
        <w:ind w:left="360"/>
        <w:rPr>
          <w:sz w:val="28"/>
          <w:szCs w:val="40"/>
        </w:rPr>
      </w:pPr>
      <w:r>
        <w:rPr>
          <w:noProof/>
          <w:lang w:eastAsia="nb-NO"/>
        </w:rPr>
        <w:drawing>
          <wp:inline distT="0" distB="0" distL="0" distR="0" wp14:anchorId="34846677" wp14:editId="565BAAA3">
            <wp:extent cx="2600325" cy="1861384"/>
            <wp:effectExtent l="0" t="0" r="0" b="5715"/>
            <wp:docPr id="5" name="Bilde 5" descr="http://tse1.mm.bing.net/th?&amp;id=OIP.M66a0119bdc27286abab2cc6ffcd79f63o0&amp;w=300&amp;h=300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e1.mm.bing.net/th?&amp;id=OIP.M66a0119bdc27286abab2cc6ffcd79f63o0&amp;w=300&amp;h=300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9A7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shd w:val="clear" w:color="auto" w:fill="FFFFFF" w:themeFill="background1"/>
          <w:lang w:eastAsia="nb-NO"/>
        </w:rPr>
        <w:t xml:space="preserve"> </w:t>
      </w:r>
      <w:r w:rsidRPr="0058206B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36"/>
          <w:szCs w:val="36"/>
          <w:shd w:val="clear" w:color="auto" w:fill="FFFFFF" w:themeFill="background1"/>
          <w:lang w:eastAsia="nb-NO"/>
        </w:rPr>
        <w:drawing>
          <wp:inline distT="0" distB="0" distL="0" distR="0" wp14:anchorId="7B90B737" wp14:editId="79D1BAAE">
            <wp:extent cx="2790825" cy="1867933"/>
            <wp:effectExtent l="0" t="0" r="0" b="0"/>
            <wp:docPr id="6" name="Bilde 13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89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9A7" w:rsidRPr="000624FC" w:rsidRDefault="00E659A7" w:rsidP="00E659A7">
      <w:pPr>
        <w:rPr>
          <w:sz w:val="28"/>
          <w:szCs w:val="24"/>
        </w:rPr>
      </w:pPr>
      <w:r w:rsidRPr="000624FC">
        <w:rPr>
          <w:sz w:val="28"/>
          <w:szCs w:val="24"/>
        </w:rPr>
        <w:t>Ta med egne joggesko for innebruk, vannflaske og håndkle.</w:t>
      </w:r>
    </w:p>
    <w:p w:rsidR="008627E7" w:rsidRPr="000624FC" w:rsidRDefault="00E659A7">
      <w:pPr>
        <w:rPr>
          <w:sz w:val="28"/>
          <w:szCs w:val="24"/>
        </w:rPr>
      </w:pPr>
      <w:r w:rsidRPr="000624FC">
        <w:rPr>
          <w:sz w:val="28"/>
          <w:szCs w:val="24"/>
        </w:rPr>
        <w:t>Det eneste vi ønsker at du skal gjøre er å registrere navnet ditt, eller initialene på en liste i resepsjonen. Etter treningen kan du slappe av med frukt og kaffe, te og annet drikke fra automaten i resepsjonen.</w:t>
      </w:r>
      <w:r w:rsidR="002E06FC" w:rsidRPr="000624FC">
        <w:rPr>
          <w:sz w:val="28"/>
          <w:szCs w:val="24"/>
        </w:rPr>
        <w:t xml:space="preserve"> </w:t>
      </w:r>
      <w:r w:rsidR="00E93400">
        <w:rPr>
          <w:sz w:val="28"/>
          <w:szCs w:val="24"/>
        </w:rPr>
        <w:t>Tilbudet</w:t>
      </w:r>
      <w:r w:rsidR="002E06FC" w:rsidRPr="000624FC">
        <w:rPr>
          <w:sz w:val="28"/>
          <w:szCs w:val="24"/>
        </w:rPr>
        <w:t xml:space="preserve"> er gratis</w:t>
      </w:r>
      <w:r w:rsidR="00E93400">
        <w:rPr>
          <w:sz w:val="28"/>
          <w:szCs w:val="24"/>
        </w:rPr>
        <w:t xml:space="preserve"> </w:t>
      </w:r>
      <w:r w:rsidR="00E93400" w:rsidRPr="00E93400">
        <w:rPr>
          <w:sz w:val="28"/>
          <w:szCs w:val="24"/>
        </w:rPr>
        <w:sym w:font="Wingdings" w:char="F04A"/>
      </w:r>
      <w:r w:rsidR="00E93400">
        <w:rPr>
          <w:sz w:val="28"/>
          <w:szCs w:val="24"/>
        </w:rPr>
        <w:t xml:space="preserve"> </w:t>
      </w:r>
    </w:p>
    <w:p w:rsidR="008627E7" w:rsidRPr="008627E7" w:rsidRDefault="008627E7">
      <w:pPr>
        <w:rPr>
          <w:b/>
          <w:sz w:val="18"/>
          <w:szCs w:val="40"/>
        </w:rPr>
      </w:pPr>
    </w:p>
    <w:p w:rsidR="002E06FC" w:rsidRPr="008627E7" w:rsidRDefault="002E06FC">
      <w:pPr>
        <w:rPr>
          <w:b/>
          <w:sz w:val="32"/>
          <w:szCs w:val="40"/>
        </w:rPr>
      </w:pPr>
      <w:r w:rsidRPr="008627E7">
        <w:rPr>
          <w:b/>
          <w:sz w:val="32"/>
          <w:szCs w:val="40"/>
        </w:rPr>
        <w:t>VEL MØTT!</w:t>
      </w:r>
    </w:p>
    <w:sectPr w:rsidR="002E06FC" w:rsidRPr="008627E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6FC" w:rsidRDefault="002E06FC" w:rsidP="002E06FC">
      <w:pPr>
        <w:spacing w:after="0" w:line="240" w:lineRule="auto"/>
      </w:pPr>
      <w:r>
        <w:separator/>
      </w:r>
    </w:p>
  </w:endnote>
  <w:endnote w:type="continuationSeparator" w:id="0">
    <w:p w:rsidR="002E06FC" w:rsidRDefault="002E06FC" w:rsidP="002E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9B" w:rsidRDefault="00D4569B" w:rsidP="002E06FC">
    <w:pPr>
      <w:spacing w:after="0" w:line="240" w:lineRule="auto"/>
      <w:rPr>
        <w:sz w:val="20"/>
        <w:szCs w:val="24"/>
      </w:rPr>
    </w:pPr>
    <w:r>
      <w:rPr>
        <w:sz w:val="20"/>
        <w:szCs w:val="24"/>
      </w:rPr>
      <w:t>Ta gjerne kontakt med Janne eller Åsne</w:t>
    </w:r>
    <w:r w:rsidR="002E06FC" w:rsidRPr="002E06FC">
      <w:rPr>
        <w:sz w:val="20"/>
        <w:szCs w:val="24"/>
      </w:rPr>
      <w:t xml:space="preserve"> (instruktør</w:t>
    </w:r>
    <w:r>
      <w:rPr>
        <w:sz w:val="20"/>
        <w:szCs w:val="24"/>
      </w:rPr>
      <w:t>er</w:t>
    </w:r>
    <w:r w:rsidR="002E06FC" w:rsidRPr="002E06FC">
      <w:rPr>
        <w:sz w:val="20"/>
        <w:szCs w:val="24"/>
      </w:rPr>
      <w:t xml:space="preserve">) for nærmere info: </w:t>
    </w:r>
    <w:hyperlink r:id="rId1" w:history="1">
      <w:r w:rsidR="002E06FC" w:rsidRPr="002E06FC">
        <w:rPr>
          <w:rStyle w:val="Hyperkobling"/>
          <w:sz w:val="20"/>
          <w:szCs w:val="24"/>
        </w:rPr>
        <w:t>janne.ostlien@sykehuset-innlandet.no</w:t>
      </w:r>
    </w:hyperlink>
    <w:r>
      <w:rPr>
        <w:rStyle w:val="Hyperkobling"/>
        <w:color w:val="auto"/>
        <w:sz w:val="20"/>
        <w:szCs w:val="24"/>
        <w:u w:val="none"/>
      </w:rPr>
      <w:t xml:space="preserve"> eller </w:t>
    </w:r>
    <w:r>
      <w:rPr>
        <w:sz w:val="20"/>
        <w:szCs w:val="24"/>
      </w:rPr>
      <w:t xml:space="preserve"> </w:t>
    </w:r>
    <w:hyperlink r:id="rId2" w:history="1">
      <w:r w:rsidRPr="00D511E7">
        <w:rPr>
          <w:rStyle w:val="Hyperkobling"/>
          <w:sz w:val="20"/>
          <w:szCs w:val="24"/>
        </w:rPr>
        <w:t>Aasne.Loekken@vestre-toten.kommune.no</w:t>
      </w:r>
    </w:hyperlink>
    <w:r>
      <w:rPr>
        <w:sz w:val="20"/>
        <w:szCs w:val="24"/>
      </w:rPr>
      <w:t xml:space="preserve"> </w:t>
    </w:r>
  </w:p>
  <w:p w:rsidR="002E06FC" w:rsidRPr="002E06FC" w:rsidRDefault="00D4569B" w:rsidP="002E06FC">
    <w:pPr>
      <w:spacing w:after="0" w:line="240" w:lineRule="auto"/>
      <w:rPr>
        <w:sz w:val="20"/>
        <w:szCs w:val="24"/>
      </w:rPr>
    </w:pPr>
    <w:r>
      <w:rPr>
        <w:sz w:val="20"/>
        <w:szCs w:val="24"/>
      </w:rPr>
      <w:t>T</w:t>
    </w:r>
    <w:r w:rsidR="007E5B05">
      <w:rPr>
        <w:sz w:val="20"/>
        <w:szCs w:val="24"/>
      </w:rPr>
      <w:t>elefon</w:t>
    </w:r>
    <w:r>
      <w:rPr>
        <w:sz w:val="20"/>
        <w:szCs w:val="24"/>
      </w:rPr>
      <w:t xml:space="preserve">: </w:t>
    </w:r>
    <w:r w:rsidR="002E06FC" w:rsidRPr="002E06FC">
      <w:rPr>
        <w:sz w:val="20"/>
        <w:szCs w:val="24"/>
      </w:rPr>
      <w:t>98 42 50 40</w:t>
    </w:r>
    <w:r>
      <w:rPr>
        <w:sz w:val="20"/>
        <w:szCs w:val="24"/>
      </w:rPr>
      <w:t xml:space="preserve"> eller 91 38 13 01</w:t>
    </w:r>
  </w:p>
  <w:p w:rsidR="002E06FC" w:rsidRDefault="002E06FC">
    <w:pPr>
      <w:pStyle w:val="Bunntekst"/>
    </w:pPr>
  </w:p>
  <w:p w:rsidR="002E06FC" w:rsidRDefault="002E06F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6FC" w:rsidRDefault="002E06FC" w:rsidP="002E06FC">
      <w:pPr>
        <w:spacing w:after="0" w:line="240" w:lineRule="auto"/>
      </w:pPr>
      <w:r>
        <w:separator/>
      </w:r>
    </w:p>
  </w:footnote>
  <w:footnote w:type="continuationSeparator" w:id="0">
    <w:p w:rsidR="002E06FC" w:rsidRDefault="002E06FC" w:rsidP="002E0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0229"/>
    <w:multiLevelType w:val="hybridMultilevel"/>
    <w:tmpl w:val="2F04200C"/>
    <w:lvl w:ilvl="0" w:tplc="041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2C25250"/>
    <w:multiLevelType w:val="hybridMultilevel"/>
    <w:tmpl w:val="1BF620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029FC"/>
    <w:multiLevelType w:val="hybridMultilevel"/>
    <w:tmpl w:val="98C65476"/>
    <w:lvl w:ilvl="0" w:tplc="8646CF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06B"/>
    <w:rsid w:val="00007144"/>
    <w:rsid w:val="000624FC"/>
    <w:rsid w:val="002E06FC"/>
    <w:rsid w:val="0058206B"/>
    <w:rsid w:val="007E5B05"/>
    <w:rsid w:val="008627E7"/>
    <w:rsid w:val="008F0CF6"/>
    <w:rsid w:val="00C87F3E"/>
    <w:rsid w:val="00D4569B"/>
    <w:rsid w:val="00DD5301"/>
    <w:rsid w:val="00E659A7"/>
    <w:rsid w:val="00E93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06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659A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E06FC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06FC"/>
  </w:style>
  <w:style w:type="paragraph" w:styleId="Bunntekst">
    <w:name w:val="footer"/>
    <w:basedOn w:val="Normal"/>
    <w:link w:val="Bunn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06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582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8206B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E659A7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2E06FC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E06FC"/>
  </w:style>
  <w:style w:type="paragraph" w:styleId="Bunntekst">
    <w:name w:val="footer"/>
    <w:basedOn w:val="Normal"/>
    <w:link w:val="BunntekstTegn"/>
    <w:uiPriority w:val="99"/>
    <w:unhideWhenUsed/>
    <w:rsid w:val="002E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E0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ing.com/images/search?q=spinning&amp;view=detailv2&amp;&amp;id=4FA781933137E7DCC2828E250FD5277E785A4927&amp;selectedIndex=471&amp;ccid=ZqARm9wn&amp;simid=608038117053499964&amp;thid=OIP.M66a0119bdc27286abab2cc6ffcd79f63o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asne.Loekken@vestre-toten.kommune.no" TargetMode="External"/><Relationship Id="rId1" Type="http://schemas.openxmlformats.org/officeDocument/2006/relationships/hyperlink" Target="mailto:janne.ostlien@sykehuset-innlandet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7463C9A9</Template>
  <TotalTime>174</TotalTime>
  <Pages>1</Pages>
  <Words>110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Sør-Øst RHF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Janne Østlien</dc:creator>
  <cp:lastModifiedBy>Janne Østlien</cp:lastModifiedBy>
  <cp:revision>7</cp:revision>
  <cp:lastPrinted>2015-08-27T12:45:00Z</cp:lastPrinted>
  <dcterms:created xsi:type="dcterms:W3CDTF">2015-08-27T12:09:00Z</dcterms:created>
  <dcterms:modified xsi:type="dcterms:W3CDTF">2017-11-23T12:29:00Z</dcterms:modified>
</cp:coreProperties>
</file>